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5F7" w:rsidRDefault="000C0CFA" w:rsidP="00C22665">
      <w:pPr>
        <w:tabs>
          <w:tab w:val="left" w:pos="2295"/>
        </w:tabs>
      </w:pPr>
      <w:r w:rsidRPr="00520F78">
        <w:rPr>
          <w:noProof/>
          <w:lang w:eastAsia="cs-CZ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417830</wp:posOffset>
            </wp:positionH>
            <wp:positionV relativeFrom="page">
              <wp:posOffset>436728</wp:posOffset>
            </wp:positionV>
            <wp:extent cx="2196000" cy="3816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berec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665">
        <w:tab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4758"/>
      </w:tblGrid>
      <w:tr w:rsidR="00987203" w:rsidTr="000C0CFA">
        <w:trPr>
          <w:trHeight w:hRule="exact" w:val="1928"/>
        </w:trPr>
        <w:tc>
          <w:tcPr>
            <w:tcW w:w="4757" w:type="dxa"/>
          </w:tcPr>
          <w:p w:rsidR="00987203" w:rsidRDefault="00987203"/>
        </w:tc>
        <w:tc>
          <w:tcPr>
            <w:tcW w:w="4758" w:type="dxa"/>
          </w:tcPr>
          <w:p w:rsidR="00987203" w:rsidRDefault="00987203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</w:tc>
      </w:tr>
      <w:tr w:rsidR="00987203" w:rsidTr="00987203">
        <w:tc>
          <w:tcPr>
            <w:tcW w:w="4757" w:type="dxa"/>
          </w:tcPr>
          <w:p w:rsidR="00987203" w:rsidRDefault="00E14989" w:rsidP="00E14989">
            <w:pPr>
              <w:pStyle w:val="TZNadpis"/>
            </w:pPr>
            <w:r>
              <w:t>Doporučení projektu</w:t>
            </w:r>
          </w:p>
        </w:tc>
        <w:tc>
          <w:tcPr>
            <w:tcW w:w="4758" w:type="dxa"/>
            <w:vAlign w:val="bottom"/>
          </w:tcPr>
          <w:p w:rsidR="00987203" w:rsidRDefault="00987203" w:rsidP="007109CB">
            <w:pPr>
              <w:pStyle w:val="TZMsto"/>
            </w:pPr>
          </w:p>
        </w:tc>
      </w:tr>
    </w:tbl>
    <w:p w:rsidR="00C22665" w:rsidRDefault="00E14989" w:rsidP="00C22665">
      <w:pPr>
        <w:pStyle w:val="TZPerex"/>
        <w:rPr>
          <w:rFonts w:cs="Open Sans"/>
        </w:rPr>
      </w:pPr>
      <w:r>
        <w:t xml:space="preserve">Od odboru Kanceláře architektury města Statutárního města Liberce, pro čerpání dotačního fondu SML Programu obnovy historicky cenných objektů v Městské památkové zóně (MPZ) a Městské zóně intenzivní péče (MZIP) </w:t>
      </w:r>
    </w:p>
    <w:p w:rsidR="00C22665" w:rsidRDefault="00C22665" w:rsidP="00C22665">
      <w:pPr>
        <w:pStyle w:val="TZPerex"/>
        <w:rPr>
          <w:rFonts w:cs="Open Sans"/>
        </w:rPr>
      </w:pPr>
    </w:p>
    <w:p w:rsidR="007109CB" w:rsidRDefault="00817677" w:rsidP="00C22665">
      <w:pPr>
        <w:pStyle w:val="TZPerex"/>
        <w:rPr>
          <w:b w:val="0"/>
          <w:sz w:val="22"/>
        </w:rPr>
      </w:pPr>
      <w:r>
        <w:rPr>
          <w:b w:val="0"/>
          <w:sz w:val="22"/>
        </w:rPr>
        <w:t>Upozornění: t</w:t>
      </w:r>
      <w:r w:rsidR="00C22665" w:rsidRPr="00C22665">
        <w:rPr>
          <w:b w:val="0"/>
          <w:sz w:val="22"/>
        </w:rPr>
        <w:t>oto vyjádření města slouží pouze jako odborný názor, nenahrazuje souhrnné stanovisko statutárního města Liber</w:t>
      </w:r>
      <w:r>
        <w:rPr>
          <w:b w:val="0"/>
          <w:sz w:val="22"/>
        </w:rPr>
        <w:t>ec v postavení účastníka řízení.</w:t>
      </w:r>
    </w:p>
    <w:p w:rsidR="00CF1EDF" w:rsidRDefault="00CF1EDF" w:rsidP="00C22665">
      <w:pPr>
        <w:pStyle w:val="TZPerex"/>
        <w:rPr>
          <w:b w:val="0"/>
          <w:sz w:val="22"/>
        </w:rPr>
      </w:pPr>
    </w:p>
    <w:p w:rsidR="00CF1EDF" w:rsidRPr="00FE5706" w:rsidRDefault="00CF1EDF" w:rsidP="00817677">
      <w:pPr>
        <w:pStyle w:val="Styl1"/>
      </w:pPr>
      <w:r w:rsidRPr="00FE5706">
        <w:t xml:space="preserve">Žadatel </w:t>
      </w:r>
    </w:p>
    <w:p w:rsidR="00CF1EDF" w:rsidRPr="000B7C62" w:rsidRDefault="00CF1EDF" w:rsidP="00CF1EDF">
      <w:pPr>
        <w:pStyle w:val="Styl2"/>
        <w:rPr>
          <w:rFonts w:ascii="Open Sans" w:hAnsi="Open Sans" w:cs="Open Sans"/>
          <w:sz w:val="18"/>
          <w:szCs w:val="18"/>
        </w:rPr>
      </w:pPr>
      <w:r w:rsidRPr="000B7C62">
        <w:rPr>
          <w:rFonts w:ascii="Open Sans" w:hAnsi="Open Sans" w:cs="Open Sans"/>
          <w:sz w:val="18"/>
          <w:szCs w:val="18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0B7C62">
        <w:rPr>
          <w:rFonts w:ascii="Open Sans" w:hAnsi="Open Sans" w:cs="Open Sans"/>
          <w:sz w:val="18"/>
          <w:szCs w:val="18"/>
        </w:rPr>
        <w:instrText xml:space="preserve"> FORMCHECKBOX </w:instrText>
      </w:r>
      <w:r w:rsidR="00773B08">
        <w:rPr>
          <w:rFonts w:ascii="Open Sans" w:hAnsi="Open Sans" w:cs="Open Sans"/>
          <w:sz w:val="18"/>
          <w:szCs w:val="18"/>
        </w:rPr>
      </w:r>
      <w:r w:rsidR="00773B08">
        <w:rPr>
          <w:rFonts w:ascii="Open Sans" w:hAnsi="Open Sans" w:cs="Open Sans"/>
          <w:sz w:val="18"/>
          <w:szCs w:val="18"/>
        </w:rPr>
        <w:fldChar w:fldCharType="separate"/>
      </w:r>
      <w:r w:rsidRPr="000B7C62">
        <w:rPr>
          <w:rFonts w:ascii="Open Sans" w:hAnsi="Open Sans" w:cs="Open Sans"/>
          <w:sz w:val="18"/>
          <w:szCs w:val="18"/>
        </w:rPr>
        <w:fldChar w:fldCharType="end"/>
      </w:r>
      <w:r w:rsidRPr="000B7C62">
        <w:rPr>
          <w:rFonts w:ascii="Open Sans" w:hAnsi="Open Sans" w:cs="Open Sans"/>
          <w:sz w:val="18"/>
          <w:szCs w:val="18"/>
        </w:rPr>
        <w:t xml:space="preserve">  </w:t>
      </w:r>
      <w:r w:rsidRPr="000B7C62">
        <w:rPr>
          <w:rFonts w:ascii="Open Sans" w:hAnsi="Open Sans" w:cs="Open Sans"/>
          <w:sz w:val="18"/>
          <w:szCs w:val="18"/>
        </w:rPr>
        <w:tab/>
      </w:r>
      <w:r w:rsidRPr="000B7C62">
        <w:rPr>
          <w:rFonts w:ascii="Open Sans" w:hAnsi="Open Sans" w:cs="Open Sans"/>
          <w:sz w:val="18"/>
          <w:szCs w:val="18"/>
          <w:u w:val="single"/>
        </w:rPr>
        <w:t>fyzická osoba</w:t>
      </w:r>
      <w:r w:rsidRPr="000B7C62">
        <w:rPr>
          <w:rFonts w:ascii="Open Sans" w:hAnsi="Open Sans" w:cs="Open Sans"/>
          <w:sz w:val="18"/>
          <w:szCs w:val="18"/>
        </w:rPr>
        <w:t xml:space="preserve"> </w:t>
      </w:r>
    </w:p>
    <w:p w:rsidR="00CF1EDF" w:rsidRPr="000B7C62" w:rsidRDefault="00CF1EDF" w:rsidP="00CF1EDF">
      <w:pPr>
        <w:tabs>
          <w:tab w:val="left" w:pos="426"/>
        </w:tabs>
        <w:rPr>
          <w:rFonts w:cs="Open Sans"/>
          <w:sz w:val="18"/>
          <w:szCs w:val="18"/>
        </w:rPr>
      </w:pPr>
      <w:r w:rsidRPr="000B7C62">
        <w:rPr>
          <w:rFonts w:cs="Open Sans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B7C62">
        <w:rPr>
          <w:rFonts w:cs="Open Sans"/>
          <w:sz w:val="18"/>
          <w:szCs w:val="18"/>
        </w:rPr>
        <w:instrText xml:space="preserve"> FORMCHECKBOX </w:instrText>
      </w:r>
      <w:r w:rsidR="00773B08">
        <w:rPr>
          <w:rFonts w:cs="Open Sans"/>
          <w:sz w:val="18"/>
          <w:szCs w:val="18"/>
        </w:rPr>
      </w:r>
      <w:r w:rsidR="00773B08">
        <w:rPr>
          <w:rFonts w:cs="Open Sans"/>
          <w:sz w:val="18"/>
          <w:szCs w:val="18"/>
        </w:rPr>
        <w:fldChar w:fldCharType="separate"/>
      </w:r>
      <w:r w:rsidRPr="000B7C62">
        <w:rPr>
          <w:rFonts w:cs="Open Sans"/>
          <w:sz w:val="18"/>
          <w:szCs w:val="18"/>
        </w:rPr>
        <w:fldChar w:fldCharType="end"/>
      </w:r>
      <w:r w:rsidRPr="000B7C62">
        <w:rPr>
          <w:rFonts w:cs="Open Sans"/>
          <w:sz w:val="18"/>
          <w:szCs w:val="18"/>
        </w:rPr>
        <w:t xml:space="preserve">  </w:t>
      </w:r>
      <w:r w:rsidRPr="000B7C62">
        <w:rPr>
          <w:rFonts w:cs="Open Sans"/>
          <w:sz w:val="18"/>
          <w:szCs w:val="18"/>
        </w:rPr>
        <w:tab/>
      </w:r>
      <w:r w:rsidRPr="000B7C62">
        <w:rPr>
          <w:rFonts w:cs="Open Sans"/>
          <w:sz w:val="18"/>
          <w:szCs w:val="18"/>
          <w:u w:val="single"/>
        </w:rPr>
        <w:t>fyzická osoba podnikající</w:t>
      </w:r>
    </w:p>
    <w:p w:rsidR="00CF1EDF" w:rsidRPr="000B7C62" w:rsidRDefault="00CF1EDF" w:rsidP="00CF1EDF">
      <w:pPr>
        <w:pStyle w:val="Styl2"/>
        <w:spacing w:before="0"/>
        <w:rPr>
          <w:rFonts w:ascii="Open Sans" w:hAnsi="Open Sans" w:cs="Open Sans"/>
          <w:sz w:val="18"/>
          <w:szCs w:val="18"/>
        </w:rPr>
      </w:pPr>
      <w:r w:rsidRPr="000B7C62">
        <w:rPr>
          <w:rFonts w:ascii="Open Sans" w:hAnsi="Open Sans" w:cs="Open Sans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B7C62">
        <w:rPr>
          <w:rFonts w:ascii="Open Sans" w:hAnsi="Open Sans" w:cs="Open Sans"/>
          <w:sz w:val="18"/>
          <w:szCs w:val="18"/>
        </w:rPr>
        <w:instrText xml:space="preserve"> FORMCHECKBOX </w:instrText>
      </w:r>
      <w:r w:rsidR="00773B08">
        <w:rPr>
          <w:rFonts w:ascii="Open Sans" w:hAnsi="Open Sans" w:cs="Open Sans"/>
          <w:sz w:val="18"/>
          <w:szCs w:val="18"/>
        </w:rPr>
      </w:r>
      <w:r w:rsidR="00773B08">
        <w:rPr>
          <w:rFonts w:ascii="Open Sans" w:hAnsi="Open Sans" w:cs="Open Sans"/>
          <w:sz w:val="18"/>
          <w:szCs w:val="18"/>
        </w:rPr>
        <w:fldChar w:fldCharType="separate"/>
      </w:r>
      <w:r w:rsidRPr="000B7C62">
        <w:rPr>
          <w:rFonts w:ascii="Open Sans" w:hAnsi="Open Sans" w:cs="Open Sans"/>
          <w:sz w:val="18"/>
          <w:szCs w:val="18"/>
        </w:rPr>
        <w:fldChar w:fldCharType="end"/>
      </w:r>
      <w:r w:rsidRPr="000B7C62">
        <w:rPr>
          <w:rFonts w:ascii="Open Sans" w:hAnsi="Open Sans" w:cs="Open Sans"/>
          <w:sz w:val="18"/>
          <w:szCs w:val="18"/>
        </w:rPr>
        <w:t xml:space="preserve">  </w:t>
      </w:r>
      <w:r w:rsidRPr="000B7C62">
        <w:rPr>
          <w:rFonts w:ascii="Open Sans" w:hAnsi="Open Sans" w:cs="Open Sans"/>
          <w:sz w:val="18"/>
          <w:szCs w:val="18"/>
        </w:rPr>
        <w:tab/>
      </w:r>
      <w:r w:rsidRPr="000B7C62">
        <w:rPr>
          <w:rFonts w:ascii="Open Sans" w:hAnsi="Open Sans" w:cs="Open Sans"/>
          <w:sz w:val="18"/>
          <w:szCs w:val="18"/>
          <w:u w:val="single"/>
        </w:rPr>
        <w:t>právnická osoba</w:t>
      </w:r>
      <w:r w:rsidRPr="000B7C62">
        <w:rPr>
          <w:rFonts w:ascii="Open Sans" w:hAnsi="Open Sans" w:cs="Open Sans"/>
          <w:sz w:val="18"/>
          <w:szCs w:val="18"/>
        </w:rPr>
        <w:t xml:space="preserve"> </w:t>
      </w:r>
    </w:p>
    <w:p w:rsidR="00CF1EDF" w:rsidRPr="000B7C62" w:rsidRDefault="00CF1EDF" w:rsidP="00CF1EDF">
      <w:pPr>
        <w:tabs>
          <w:tab w:val="left" w:pos="426"/>
        </w:tabs>
        <w:rPr>
          <w:rFonts w:cs="Open Sans"/>
          <w:sz w:val="18"/>
          <w:szCs w:val="18"/>
        </w:rPr>
      </w:pPr>
      <w:r w:rsidRPr="000B7C62">
        <w:rPr>
          <w:rFonts w:cs="Open Sans"/>
          <w:sz w:val="18"/>
          <w:szCs w:val="18"/>
        </w:rPr>
        <w:tab/>
      </w:r>
    </w:p>
    <w:p w:rsidR="00CF1EDF" w:rsidRPr="000B7C62" w:rsidRDefault="00CF1EDF" w:rsidP="00CF1EDF">
      <w:pPr>
        <w:tabs>
          <w:tab w:val="left" w:pos="426"/>
        </w:tabs>
        <w:rPr>
          <w:rFonts w:cs="Open Sans"/>
          <w:sz w:val="18"/>
          <w:szCs w:val="18"/>
        </w:rPr>
      </w:pPr>
      <w:r w:rsidRPr="000B7C62">
        <w:rPr>
          <w:rFonts w:cs="Open Sans"/>
          <w:sz w:val="18"/>
          <w:szCs w:val="18"/>
        </w:rPr>
        <w:t>Jméno a příjmení / název nebo obchodní firma:</w:t>
      </w:r>
      <w:r w:rsidRPr="000B7C62">
        <w:rPr>
          <w:b/>
          <w:color w:val="DC4439" w:themeColor="accent1"/>
          <w:sz w:val="18"/>
          <w:szCs w:val="18"/>
        </w:rPr>
        <w:t xml:space="preserve"> 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</w:t>
      </w:r>
      <w:r w:rsidRPr="000B7C62">
        <w:rPr>
          <w:b/>
          <w:color w:val="DC4439" w:themeColor="accent1"/>
          <w:sz w:val="18"/>
          <w:szCs w:val="18"/>
        </w:rPr>
        <w:t>_</w:t>
      </w:r>
    </w:p>
    <w:p w:rsidR="00CF1EDF" w:rsidRPr="000B7C62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rFonts w:cs="Open Sans"/>
          <w:sz w:val="18"/>
          <w:szCs w:val="18"/>
        </w:rPr>
      </w:pPr>
      <w:r w:rsidRPr="000B7C62">
        <w:rPr>
          <w:rFonts w:cs="Open Sans"/>
          <w:sz w:val="18"/>
          <w:szCs w:val="18"/>
        </w:rPr>
        <w:t xml:space="preserve">Datum narození / identifikační číslo: </w:t>
      </w: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_____________</w:t>
      </w:r>
    </w:p>
    <w:p w:rsidR="00CF1EDF" w:rsidRPr="000B7C62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18"/>
          <w:szCs w:val="18"/>
        </w:rPr>
      </w:pPr>
      <w:r w:rsidRPr="000B7C62">
        <w:rPr>
          <w:rFonts w:cs="Open Sans"/>
          <w:sz w:val="18"/>
          <w:szCs w:val="18"/>
        </w:rPr>
        <w:t xml:space="preserve">Místo trvalého pobytu / adresa sídla: </w:t>
      </w: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_____________</w:t>
      </w:r>
    </w:p>
    <w:p w:rsidR="00CF1EDF" w:rsidRPr="000B7C62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18"/>
          <w:szCs w:val="18"/>
        </w:rPr>
      </w:pP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_____________</w:t>
      </w:r>
    </w:p>
    <w:p w:rsidR="00CF1EDF" w:rsidRPr="000B7C62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18"/>
          <w:szCs w:val="18"/>
        </w:rPr>
      </w:pPr>
      <w:r w:rsidRPr="000B7C62">
        <w:rPr>
          <w:rFonts w:cs="Open Sans"/>
          <w:sz w:val="18"/>
          <w:szCs w:val="18"/>
        </w:rPr>
        <w:t>Telefonní kontakt:</w:t>
      </w:r>
      <w:r w:rsidRPr="000B7C62">
        <w:rPr>
          <w:b/>
          <w:color w:val="DC4439" w:themeColor="accent1"/>
          <w:sz w:val="18"/>
          <w:szCs w:val="18"/>
        </w:rPr>
        <w:t xml:space="preserve"> ______________________________________________________________________________________________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_____________</w:t>
      </w:r>
    </w:p>
    <w:p w:rsidR="00CF1EDF" w:rsidRPr="000B7C62" w:rsidRDefault="00CF1EDF" w:rsidP="00CF1EDF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18"/>
          <w:szCs w:val="18"/>
        </w:rPr>
      </w:pPr>
      <w:r w:rsidRPr="000B7C62">
        <w:rPr>
          <w:rFonts w:cs="Open Sans"/>
          <w:sz w:val="18"/>
          <w:szCs w:val="18"/>
        </w:rPr>
        <w:t>Email:</w:t>
      </w:r>
      <w:r w:rsidRPr="000B7C62">
        <w:rPr>
          <w:b/>
          <w:color w:val="DC4439" w:themeColor="accent1"/>
          <w:sz w:val="18"/>
          <w:szCs w:val="18"/>
        </w:rPr>
        <w:t xml:space="preserve"> ___________________________________________________________________________________________________________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______________</w:t>
      </w:r>
    </w:p>
    <w:p w:rsidR="00624F20" w:rsidRDefault="00624F20" w:rsidP="00624F20">
      <w:pPr>
        <w:pStyle w:val="Styl1"/>
      </w:pPr>
      <w:r>
        <w:t>Plánovaný záměr</w:t>
      </w:r>
    </w:p>
    <w:p w:rsidR="00CF1EDF" w:rsidRPr="000B7C62" w:rsidRDefault="00624F20" w:rsidP="00CF1EDF">
      <w:pPr>
        <w:tabs>
          <w:tab w:val="left" w:pos="426"/>
          <w:tab w:val="left" w:pos="4536"/>
          <w:tab w:val="left" w:pos="4706"/>
        </w:tabs>
        <w:spacing w:before="120"/>
        <w:rPr>
          <w:rFonts w:cs="Open Sans"/>
          <w:sz w:val="18"/>
          <w:szCs w:val="18"/>
        </w:rPr>
      </w:pPr>
      <w:r w:rsidRPr="000B7C62">
        <w:rPr>
          <w:rFonts w:cs="Open Sans"/>
          <w:sz w:val="18"/>
          <w:szCs w:val="18"/>
        </w:rPr>
        <w:t>Název plánovaného záměru:</w:t>
      </w: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_____________</w:t>
      </w:r>
    </w:p>
    <w:p w:rsidR="00CF1EDF" w:rsidRPr="000B7C62" w:rsidRDefault="00624F20" w:rsidP="00624F20">
      <w:pPr>
        <w:tabs>
          <w:tab w:val="left" w:pos="426"/>
          <w:tab w:val="left" w:pos="4536"/>
          <w:tab w:val="left" w:pos="4706"/>
        </w:tabs>
        <w:spacing w:before="120" w:line="360" w:lineRule="auto"/>
        <w:rPr>
          <w:b/>
          <w:color w:val="DC4439" w:themeColor="accent1"/>
          <w:sz w:val="18"/>
          <w:szCs w:val="18"/>
        </w:rPr>
      </w:pP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_____________</w:t>
      </w:r>
    </w:p>
    <w:p w:rsidR="00CF1EDF" w:rsidRPr="000B7C62" w:rsidRDefault="00E14989" w:rsidP="00806A3C">
      <w:pPr>
        <w:spacing w:after="120" w:line="240" w:lineRule="auto"/>
        <w:rPr>
          <w:b/>
          <w:color w:val="DC4439" w:themeColor="accent1"/>
          <w:sz w:val="18"/>
          <w:szCs w:val="18"/>
        </w:rPr>
      </w:pPr>
      <w:r>
        <w:rPr>
          <w:rFonts w:cs="Open Sans"/>
          <w:sz w:val="18"/>
          <w:szCs w:val="18"/>
        </w:rPr>
        <w:t>Popis projektu</w:t>
      </w:r>
      <w:r w:rsidR="00624F20" w:rsidRPr="000B7C62">
        <w:rPr>
          <w:rFonts w:cs="Open Sans"/>
          <w:sz w:val="18"/>
          <w:szCs w:val="18"/>
        </w:rPr>
        <w:t xml:space="preserve">: </w:t>
      </w:r>
      <w:r w:rsidR="00624F20"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</w:t>
      </w:r>
      <w:r w:rsidR="000B7C62">
        <w:rPr>
          <w:b/>
          <w:color w:val="DC4439" w:themeColor="accent1"/>
          <w:sz w:val="18"/>
          <w:szCs w:val="18"/>
        </w:rPr>
        <w:t>_____________</w:t>
      </w:r>
    </w:p>
    <w:p w:rsidR="000B7C62" w:rsidRPr="000B7C62" w:rsidRDefault="000B7C62" w:rsidP="00806A3C">
      <w:pPr>
        <w:spacing w:after="120" w:line="240" w:lineRule="auto"/>
        <w:rPr>
          <w:b/>
          <w:color w:val="DC4439" w:themeColor="accent1"/>
          <w:sz w:val="18"/>
          <w:szCs w:val="18"/>
        </w:rPr>
      </w:pP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</w:t>
      </w:r>
      <w:r w:rsidR="00E14989">
        <w:rPr>
          <w:b/>
          <w:color w:val="DC4439" w:themeColor="accent1"/>
          <w:sz w:val="18"/>
          <w:szCs w:val="18"/>
        </w:rPr>
        <w:t>_____________________</w:t>
      </w:r>
    </w:p>
    <w:p w:rsidR="000B7C62" w:rsidRDefault="000B7C62" w:rsidP="00806A3C">
      <w:pPr>
        <w:spacing w:after="120" w:line="240" w:lineRule="auto"/>
        <w:rPr>
          <w:b/>
          <w:color w:val="DC4439" w:themeColor="accent1"/>
          <w:sz w:val="18"/>
          <w:szCs w:val="18"/>
        </w:rPr>
      </w:pPr>
      <w:r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________________________________________________________________________________________________________________________________</w:t>
      </w:r>
    </w:p>
    <w:p w:rsidR="00611FD9" w:rsidRPr="000B7C62" w:rsidRDefault="00611FD9" w:rsidP="00611FD9">
      <w:pPr>
        <w:spacing w:after="120" w:line="240" w:lineRule="auto"/>
        <w:rPr>
          <w:b/>
          <w:color w:val="DC4439" w:themeColor="accent1"/>
          <w:sz w:val="18"/>
          <w:szCs w:val="18"/>
        </w:rPr>
      </w:pP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</w:t>
      </w:r>
      <w:r>
        <w:rPr>
          <w:b/>
          <w:color w:val="DC4439" w:themeColor="accent1"/>
          <w:sz w:val="18"/>
          <w:szCs w:val="18"/>
        </w:rPr>
        <w:t>_____________________</w:t>
      </w:r>
    </w:p>
    <w:p w:rsidR="00611FD9" w:rsidRPr="00E52967" w:rsidRDefault="00611FD9" w:rsidP="00611FD9">
      <w:pPr>
        <w:spacing w:after="120" w:line="240" w:lineRule="auto"/>
        <w:rPr>
          <w:rFonts w:cs="Open Sans"/>
          <w:sz w:val="18"/>
          <w:szCs w:val="18"/>
        </w:rPr>
      </w:pPr>
      <w:r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________________________________________________________________________________________________________________________________</w:t>
      </w:r>
    </w:p>
    <w:p w:rsidR="00611FD9" w:rsidRPr="000B7C62" w:rsidRDefault="00611FD9" w:rsidP="00611FD9">
      <w:pPr>
        <w:spacing w:after="120" w:line="240" w:lineRule="auto"/>
        <w:rPr>
          <w:b/>
          <w:color w:val="DC4439" w:themeColor="accent1"/>
          <w:sz w:val="18"/>
          <w:szCs w:val="18"/>
        </w:rPr>
      </w:pP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</w:t>
      </w:r>
      <w:r>
        <w:rPr>
          <w:b/>
          <w:color w:val="DC4439" w:themeColor="accent1"/>
          <w:sz w:val="18"/>
          <w:szCs w:val="18"/>
        </w:rPr>
        <w:t>_____________________</w:t>
      </w:r>
    </w:p>
    <w:p w:rsidR="00611FD9" w:rsidRPr="00E52967" w:rsidRDefault="00611FD9" w:rsidP="00611FD9">
      <w:pPr>
        <w:spacing w:after="120" w:line="240" w:lineRule="auto"/>
        <w:rPr>
          <w:rFonts w:cs="Open Sans"/>
          <w:sz w:val="18"/>
          <w:szCs w:val="18"/>
        </w:rPr>
      </w:pPr>
      <w:r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________________________________________________________________________________________________________________________________</w:t>
      </w:r>
    </w:p>
    <w:p w:rsidR="00611FD9" w:rsidRPr="000B7C62" w:rsidRDefault="00611FD9" w:rsidP="00611FD9">
      <w:pPr>
        <w:spacing w:after="120" w:line="240" w:lineRule="auto"/>
        <w:rPr>
          <w:b/>
          <w:color w:val="DC4439" w:themeColor="accent1"/>
          <w:sz w:val="18"/>
          <w:szCs w:val="18"/>
        </w:rPr>
      </w:pP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</w:t>
      </w:r>
      <w:r>
        <w:rPr>
          <w:b/>
          <w:color w:val="DC4439" w:themeColor="accent1"/>
          <w:sz w:val="18"/>
          <w:szCs w:val="18"/>
        </w:rPr>
        <w:t>_____________________</w:t>
      </w:r>
    </w:p>
    <w:p w:rsidR="00611FD9" w:rsidRPr="00E52967" w:rsidRDefault="00611FD9" w:rsidP="00611FD9">
      <w:pPr>
        <w:spacing w:after="120" w:line="240" w:lineRule="auto"/>
        <w:rPr>
          <w:rFonts w:cs="Open Sans"/>
          <w:sz w:val="18"/>
          <w:szCs w:val="18"/>
        </w:rPr>
      </w:pPr>
      <w:r>
        <w:rPr>
          <w:b/>
          <w:color w:val="DC4439" w:themeColor="accent1"/>
          <w:sz w:val="18"/>
          <w:szCs w:val="18"/>
        </w:rPr>
        <w:lastRenderedPageBreak/>
        <w:t>________________________________________________________________________________________________________________________________</w:t>
      </w:r>
    </w:p>
    <w:p w:rsidR="00611FD9" w:rsidRPr="000B7C62" w:rsidRDefault="00611FD9" w:rsidP="00611FD9">
      <w:pPr>
        <w:spacing w:after="120" w:line="240" w:lineRule="auto"/>
        <w:rPr>
          <w:b/>
          <w:color w:val="DC4439" w:themeColor="accent1"/>
          <w:sz w:val="18"/>
          <w:szCs w:val="18"/>
        </w:rPr>
      </w:pP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</w:t>
      </w:r>
      <w:r>
        <w:rPr>
          <w:b/>
          <w:color w:val="DC4439" w:themeColor="accent1"/>
          <w:sz w:val="18"/>
          <w:szCs w:val="18"/>
        </w:rPr>
        <w:t>_____________________</w:t>
      </w:r>
    </w:p>
    <w:p w:rsidR="00611FD9" w:rsidRPr="00E52967" w:rsidRDefault="00611FD9" w:rsidP="00611FD9">
      <w:pPr>
        <w:spacing w:after="120" w:line="240" w:lineRule="auto"/>
        <w:rPr>
          <w:rFonts w:cs="Open Sans"/>
          <w:sz w:val="18"/>
          <w:szCs w:val="18"/>
        </w:rPr>
      </w:pPr>
      <w:r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________________________________________________________________________________________________________________________________</w:t>
      </w:r>
    </w:p>
    <w:p w:rsidR="00611FD9" w:rsidRPr="000B7C62" w:rsidRDefault="00611FD9" w:rsidP="00611FD9">
      <w:pPr>
        <w:spacing w:after="120" w:line="240" w:lineRule="auto"/>
        <w:rPr>
          <w:b/>
          <w:color w:val="DC4439" w:themeColor="accent1"/>
          <w:sz w:val="18"/>
          <w:szCs w:val="18"/>
        </w:rPr>
      </w:pPr>
      <w:r w:rsidRPr="000B7C62"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</w:t>
      </w:r>
      <w:r>
        <w:rPr>
          <w:b/>
          <w:color w:val="DC4439" w:themeColor="accent1"/>
          <w:sz w:val="18"/>
          <w:szCs w:val="18"/>
        </w:rPr>
        <w:t>_____________________</w:t>
      </w:r>
    </w:p>
    <w:p w:rsidR="00611FD9" w:rsidRPr="00E52967" w:rsidRDefault="00611FD9" w:rsidP="00611FD9">
      <w:pPr>
        <w:spacing w:after="120" w:line="240" w:lineRule="auto"/>
        <w:rPr>
          <w:rFonts w:cs="Open Sans"/>
          <w:sz w:val="18"/>
          <w:szCs w:val="18"/>
        </w:rPr>
      </w:pPr>
      <w:r>
        <w:rPr>
          <w:b/>
          <w:color w:val="DC4439" w:themeColor="accent1"/>
          <w:sz w:val="18"/>
          <w:szCs w:val="18"/>
        </w:rPr>
        <w:t>________________________________________________________________________________________________________________________________</w:t>
      </w:r>
    </w:p>
    <w:p w:rsidR="00CF1EDF" w:rsidRDefault="00CF1EDF" w:rsidP="00CF1EDF">
      <w:pPr>
        <w:spacing w:line="240" w:lineRule="auto"/>
        <w:jc w:val="both"/>
        <w:rPr>
          <w:rFonts w:cs="Open Sans"/>
          <w:sz w:val="20"/>
          <w:szCs w:val="20"/>
        </w:rPr>
      </w:pPr>
    </w:p>
    <w:p w:rsidR="00CF1EDF" w:rsidRPr="007B6247" w:rsidRDefault="00CF1EDF" w:rsidP="00817677">
      <w:pPr>
        <w:pStyle w:val="Styl1"/>
      </w:pPr>
      <w:r w:rsidRPr="007B6247">
        <w:t xml:space="preserve">Pozemky dotčené záměrem </w:t>
      </w:r>
    </w:p>
    <w:tbl>
      <w:tblPr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91"/>
        <w:gridCol w:w="2474"/>
        <w:gridCol w:w="1164"/>
        <w:gridCol w:w="2699"/>
        <w:gridCol w:w="1184"/>
      </w:tblGrid>
      <w:tr w:rsidR="00CF1EDF" w:rsidRPr="000B7C62" w:rsidTr="00CF1EDF">
        <w:trPr>
          <w:cantSplit/>
          <w:trHeight w:val="374"/>
          <w:jc w:val="center"/>
        </w:trPr>
        <w:tc>
          <w:tcPr>
            <w:tcW w:w="2191" w:type="dxa"/>
            <w:vAlign w:val="center"/>
          </w:tcPr>
          <w:p w:rsidR="00CF1EDF" w:rsidRPr="000B7C62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18"/>
                <w:szCs w:val="18"/>
              </w:rPr>
            </w:pPr>
            <w:r w:rsidRPr="000B7C62">
              <w:rPr>
                <w:sz w:val="18"/>
                <w:szCs w:val="18"/>
              </w:rPr>
              <w:t>obec</w:t>
            </w:r>
          </w:p>
        </w:tc>
        <w:tc>
          <w:tcPr>
            <w:tcW w:w="2474" w:type="dxa"/>
            <w:vAlign w:val="center"/>
          </w:tcPr>
          <w:p w:rsidR="00CF1EDF" w:rsidRPr="000B7C62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18"/>
                <w:szCs w:val="18"/>
              </w:rPr>
            </w:pPr>
            <w:r w:rsidRPr="000B7C62">
              <w:rPr>
                <w:sz w:val="18"/>
                <w:szCs w:val="18"/>
              </w:rPr>
              <w:t>katastrální území</w:t>
            </w:r>
          </w:p>
        </w:tc>
        <w:tc>
          <w:tcPr>
            <w:tcW w:w="1164" w:type="dxa"/>
            <w:vAlign w:val="center"/>
          </w:tcPr>
          <w:p w:rsidR="00CF1EDF" w:rsidRPr="000B7C62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18"/>
                <w:szCs w:val="18"/>
              </w:rPr>
            </w:pPr>
            <w:r w:rsidRPr="000B7C62">
              <w:rPr>
                <w:sz w:val="18"/>
                <w:szCs w:val="18"/>
              </w:rPr>
              <w:t>parcelní č.</w:t>
            </w:r>
          </w:p>
        </w:tc>
        <w:tc>
          <w:tcPr>
            <w:tcW w:w="2699" w:type="dxa"/>
            <w:vAlign w:val="center"/>
          </w:tcPr>
          <w:p w:rsidR="00CF1EDF" w:rsidRPr="000B7C62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18"/>
                <w:szCs w:val="18"/>
              </w:rPr>
            </w:pPr>
            <w:r w:rsidRPr="000B7C62">
              <w:rPr>
                <w:sz w:val="18"/>
                <w:szCs w:val="18"/>
              </w:rPr>
              <w:t>druh pozemku podle katastru nemovitostí</w:t>
            </w:r>
          </w:p>
        </w:tc>
        <w:tc>
          <w:tcPr>
            <w:tcW w:w="1184" w:type="dxa"/>
            <w:vAlign w:val="center"/>
          </w:tcPr>
          <w:p w:rsidR="00CF1EDF" w:rsidRPr="000B7C62" w:rsidRDefault="00CF1EDF" w:rsidP="0000182B">
            <w:pPr>
              <w:tabs>
                <w:tab w:val="left" w:pos="426"/>
              </w:tabs>
              <w:spacing w:after="60"/>
              <w:jc w:val="center"/>
              <w:rPr>
                <w:sz w:val="18"/>
                <w:szCs w:val="18"/>
              </w:rPr>
            </w:pPr>
            <w:r w:rsidRPr="000B7C62">
              <w:rPr>
                <w:sz w:val="18"/>
                <w:szCs w:val="18"/>
              </w:rPr>
              <w:t>výměra</w:t>
            </w:r>
          </w:p>
        </w:tc>
      </w:tr>
      <w:tr w:rsidR="00CF1EDF" w:rsidRPr="000B7C62" w:rsidTr="00CF1EDF">
        <w:trPr>
          <w:cantSplit/>
          <w:trHeight w:val="374"/>
          <w:jc w:val="center"/>
        </w:trPr>
        <w:tc>
          <w:tcPr>
            <w:tcW w:w="2191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116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2699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118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</w:tr>
      <w:tr w:rsidR="00CF1EDF" w:rsidRPr="000B7C62" w:rsidTr="00CF1EDF">
        <w:trPr>
          <w:cantSplit/>
          <w:trHeight w:val="374"/>
          <w:jc w:val="center"/>
        </w:trPr>
        <w:tc>
          <w:tcPr>
            <w:tcW w:w="2191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116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2699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118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</w:tr>
      <w:tr w:rsidR="00CF1EDF" w:rsidRPr="000B7C62" w:rsidTr="00CF1EDF">
        <w:trPr>
          <w:cantSplit/>
          <w:trHeight w:val="374"/>
          <w:jc w:val="center"/>
        </w:trPr>
        <w:tc>
          <w:tcPr>
            <w:tcW w:w="2191" w:type="dxa"/>
            <w:vAlign w:val="bottom"/>
          </w:tcPr>
          <w:p w:rsidR="00CF1EDF" w:rsidRPr="000B7C62" w:rsidRDefault="00CF1EDF" w:rsidP="0000182B">
            <w:pPr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116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2699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  <w:tc>
          <w:tcPr>
            <w:tcW w:w="1184" w:type="dxa"/>
            <w:vAlign w:val="bottom"/>
          </w:tcPr>
          <w:p w:rsidR="00CF1EDF" w:rsidRPr="000B7C62" w:rsidRDefault="00CF1EDF" w:rsidP="0000182B">
            <w:pPr>
              <w:tabs>
                <w:tab w:val="left" w:pos="426"/>
              </w:tabs>
              <w:rPr>
                <w:sz w:val="18"/>
                <w:szCs w:val="18"/>
              </w:rPr>
            </w:pPr>
          </w:p>
        </w:tc>
      </w:tr>
    </w:tbl>
    <w:p w:rsidR="00CF1EDF" w:rsidRDefault="00CF1EDF" w:rsidP="00CF1EDF">
      <w:pPr>
        <w:spacing w:line="240" w:lineRule="auto"/>
        <w:jc w:val="both"/>
        <w:rPr>
          <w:rFonts w:cs="Open Sans"/>
          <w:sz w:val="20"/>
          <w:szCs w:val="20"/>
        </w:rPr>
      </w:pPr>
    </w:p>
    <w:p w:rsidR="00CF1EDF" w:rsidRPr="00CF1EDF" w:rsidRDefault="00773B08" w:rsidP="00817677">
      <w:pPr>
        <w:pStyle w:val="Styl1"/>
      </w:pPr>
      <w:r>
        <w:t>Doporučení</w:t>
      </w:r>
      <w:r w:rsidR="00CF1EDF" w:rsidRPr="007B6247">
        <w:t xml:space="preserve"> záměru</w:t>
      </w:r>
    </w:p>
    <w:p w:rsidR="00611FD9" w:rsidRPr="00773B08" w:rsidRDefault="00611FD9" w:rsidP="00611FD9">
      <w:pPr>
        <w:pStyle w:val="TZPerex"/>
        <w:rPr>
          <w:b w:val="0"/>
          <w:sz w:val="22"/>
        </w:rPr>
      </w:pPr>
      <w:r w:rsidRPr="00773B08">
        <w:rPr>
          <w:b w:val="0"/>
          <w:sz w:val="22"/>
        </w:rPr>
        <w:t xml:space="preserve">Kancelář architektury města v Liberci doporučuje tento záměr k přihlášení do Programu obnovy historicky cenných objektů v Městské památkové zóně (MPZ) a Městské zóně intenzivní péče (MZIP) </w:t>
      </w:r>
    </w:p>
    <w:p w:rsidR="00A6686A" w:rsidRDefault="00A6686A" w:rsidP="00611FD9">
      <w:pPr>
        <w:pStyle w:val="TZPerex"/>
      </w:pPr>
    </w:p>
    <w:p w:rsidR="00A6686A" w:rsidRDefault="00A6686A" w:rsidP="00611FD9">
      <w:pPr>
        <w:pStyle w:val="TZPerex"/>
      </w:pPr>
    </w:p>
    <w:tbl>
      <w:tblPr>
        <w:tblStyle w:val="Mkatabulky"/>
        <w:tblW w:w="9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8"/>
      </w:tblGrid>
      <w:tr w:rsidR="00611FD9" w:rsidTr="00A6686A">
        <w:trPr>
          <w:trHeight w:val="189"/>
        </w:trPr>
        <w:tc>
          <w:tcPr>
            <w:tcW w:w="9678" w:type="dxa"/>
            <w:vAlign w:val="bottom"/>
          </w:tcPr>
          <w:p w:rsidR="00A6686A" w:rsidRDefault="00A6686A" w:rsidP="00A6686A">
            <w:pPr>
              <w:tabs>
                <w:tab w:val="left" w:pos="426"/>
                <w:tab w:val="left" w:pos="2013"/>
                <w:tab w:val="left" w:pos="3119"/>
                <w:tab w:val="left" w:pos="4536"/>
              </w:tabs>
              <w:spacing w:before="120"/>
              <w:rPr>
                <w:rFonts w:cs="Open Sans"/>
                <w:i/>
                <w:sz w:val="20"/>
                <w:szCs w:val="20"/>
              </w:rPr>
            </w:pPr>
          </w:p>
          <w:p w:rsidR="00A6686A" w:rsidRPr="008E4359" w:rsidRDefault="00A6686A" w:rsidP="00A6686A">
            <w:pPr>
              <w:tabs>
                <w:tab w:val="left" w:pos="426"/>
                <w:tab w:val="left" w:pos="2013"/>
                <w:tab w:val="left" w:pos="3119"/>
                <w:tab w:val="left" w:pos="4536"/>
              </w:tabs>
              <w:spacing w:before="120"/>
              <w:rPr>
                <w:b/>
                <w:color w:val="DC4439" w:themeColor="accent1"/>
                <w:sz w:val="18"/>
                <w:szCs w:val="18"/>
              </w:rPr>
            </w:pPr>
            <w:proofErr w:type="gramStart"/>
            <w:r>
              <w:rPr>
                <w:rFonts w:cs="Open Sans"/>
                <w:sz w:val="18"/>
                <w:szCs w:val="18"/>
              </w:rPr>
              <w:t xml:space="preserve">V </w:t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>_____________________</w:t>
            </w:r>
            <w:r>
              <w:rPr>
                <w:rFonts w:cs="Open Sans"/>
                <w:sz w:val="18"/>
                <w:szCs w:val="18"/>
              </w:rPr>
              <w:t xml:space="preserve">   dne</w:t>
            </w:r>
            <w:proofErr w:type="gramEnd"/>
            <w:r>
              <w:rPr>
                <w:rFonts w:cs="Open Sans"/>
                <w:sz w:val="18"/>
                <w:szCs w:val="18"/>
              </w:rPr>
              <w:t xml:space="preserve"> </w:t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 xml:space="preserve">___________________________                </w:t>
            </w:r>
            <w:r>
              <w:rPr>
                <w:b/>
                <w:color w:val="DC4439" w:themeColor="accent1"/>
                <w:sz w:val="18"/>
                <w:szCs w:val="18"/>
              </w:rPr>
              <w:t xml:space="preserve">      </w:t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 xml:space="preserve">      </w:t>
            </w:r>
            <w:r w:rsidRPr="000B7C62">
              <w:rPr>
                <w:b/>
                <w:color w:val="DC4439" w:themeColor="accent1"/>
                <w:sz w:val="18"/>
                <w:szCs w:val="18"/>
              </w:rPr>
              <w:t>____________________________________________________</w:t>
            </w:r>
          </w:p>
          <w:p w:rsidR="00A6686A" w:rsidRPr="000B7C62" w:rsidRDefault="00A6686A" w:rsidP="00A6686A">
            <w:pPr>
              <w:rPr>
                <w:rFonts w:cs="Open Sans"/>
                <w:sz w:val="18"/>
                <w:szCs w:val="18"/>
              </w:rPr>
            </w:pPr>
            <w:r w:rsidRPr="008E4359">
              <w:rPr>
                <w:b/>
                <w:color w:val="DC4439" w:themeColor="accent1"/>
                <w:sz w:val="18"/>
                <w:szCs w:val="18"/>
              </w:rPr>
              <w:tab/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ab/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ab/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ab/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ab/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ab/>
            </w:r>
            <w:r w:rsidRPr="008E4359">
              <w:rPr>
                <w:b/>
                <w:color w:val="DC4439" w:themeColor="accent1"/>
                <w:sz w:val="18"/>
                <w:szCs w:val="18"/>
              </w:rPr>
              <w:tab/>
            </w:r>
            <w:r w:rsidRPr="000B7C62">
              <w:rPr>
                <w:rFonts w:cs="Open Sans"/>
                <w:sz w:val="18"/>
                <w:szCs w:val="18"/>
              </w:rPr>
              <w:tab/>
            </w:r>
            <w:r>
              <w:rPr>
                <w:rFonts w:cs="Open Sans"/>
                <w:sz w:val="18"/>
                <w:szCs w:val="18"/>
              </w:rPr>
              <w:t xml:space="preserve">                  </w:t>
            </w:r>
            <w:r w:rsidRPr="000B7C62">
              <w:rPr>
                <w:rFonts w:cs="Open Sans"/>
                <w:sz w:val="18"/>
                <w:szCs w:val="18"/>
              </w:rPr>
              <w:t>podpis zástupce</w:t>
            </w:r>
            <w:r>
              <w:rPr>
                <w:rFonts w:cs="Open Sans"/>
                <w:sz w:val="18"/>
                <w:szCs w:val="18"/>
              </w:rPr>
              <w:t xml:space="preserve"> KAM</w:t>
            </w:r>
          </w:p>
          <w:p w:rsidR="00611FD9" w:rsidRDefault="00611FD9" w:rsidP="00A6686A">
            <w:pPr>
              <w:pStyle w:val="TZMsto"/>
              <w:jc w:val="left"/>
            </w:pPr>
          </w:p>
        </w:tc>
      </w:tr>
      <w:tr w:rsidR="00611FD9" w:rsidTr="00A6686A">
        <w:trPr>
          <w:trHeight w:val="189"/>
        </w:trPr>
        <w:tc>
          <w:tcPr>
            <w:tcW w:w="9678" w:type="dxa"/>
            <w:vAlign w:val="bottom"/>
          </w:tcPr>
          <w:p w:rsidR="00773B08" w:rsidRDefault="00773B08" w:rsidP="00A6686A">
            <w:pPr>
              <w:pStyle w:val="TZMsto"/>
              <w:jc w:val="left"/>
            </w:pPr>
          </w:p>
          <w:p w:rsidR="00773B08" w:rsidRDefault="00773B08" w:rsidP="00A6686A">
            <w:pPr>
              <w:pStyle w:val="TZMsto"/>
              <w:jc w:val="left"/>
            </w:pPr>
            <w:bookmarkStart w:id="0" w:name="_GoBack"/>
            <w:bookmarkEnd w:id="0"/>
          </w:p>
          <w:p w:rsidR="00773B08" w:rsidRDefault="00773B08" w:rsidP="00A6686A">
            <w:pPr>
              <w:pStyle w:val="TZMsto"/>
              <w:jc w:val="left"/>
            </w:pPr>
          </w:p>
        </w:tc>
      </w:tr>
      <w:tr w:rsidR="00611FD9" w:rsidTr="00A6686A">
        <w:trPr>
          <w:trHeight w:val="162"/>
        </w:trPr>
        <w:tc>
          <w:tcPr>
            <w:tcW w:w="9678" w:type="dxa"/>
            <w:vAlign w:val="bottom"/>
          </w:tcPr>
          <w:p w:rsidR="00773B08" w:rsidRPr="00773B08" w:rsidRDefault="00773B08" w:rsidP="00773B08">
            <w:pPr>
              <w:pStyle w:val="TZPerex"/>
              <w:rPr>
                <w:b w:val="0"/>
                <w:sz w:val="22"/>
              </w:rPr>
            </w:pPr>
            <w:r w:rsidRPr="00773B08">
              <w:rPr>
                <w:b w:val="0"/>
                <w:sz w:val="22"/>
              </w:rPr>
              <w:t>Národní památkový ústav, ÚOP</w:t>
            </w:r>
            <w:r w:rsidRPr="00773B08">
              <w:rPr>
                <w:b w:val="0"/>
                <w:sz w:val="22"/>
              </w:rPr>
              <w:t xml:space="preserve"> v Liberci doporučuje tento záměr k přihlášení do Programu obnovy historicky cenných objektů v Městské památkové zóně (MPZ) a Městské zóně intenzivní péče (MZIP) </w:t>
            </w:r>
          </w:p>
          <w:p w:rsidR="00773B08" w:rsidRDefault="00773B08" w:rsidP="00773B08">
            <w:pPr>
              <w:pStyle w:val="TZPerex"/>
            </w:pPr>
          </w:p>
          <w:p w:rsidR="00773B08" w:rsidRDefault="00773B08" w:rsidP="00773B08">
            <w:pPr>
              <w:pStyle w:val="TZPerex"/>
            </w:pPr>
          </w:p>
          <w:tbl>
            <w:tblPr>
              <w:tblStyle w:val="Mkatabulky"/>
              <w:tblW w:w="96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78"/>
            </w:tblGrid>
            <w:tr w:rsidR="00773B08" w:rsidTr="006D5758">
              <w:trPr>
                <w:trHeight w:val="189"/>
              </w:trPr>
              <w:tc>
                <w:tcPr>
                  <w:tcW w:w="9678" w:type="dxa"/>
                  <w:vAlign w:val="bottom"/>
                </w:tcPr>
                <w:p w:rsidR="00773B08" w:rsidRDefault="00773B08" w:rsidP="00773B08">
                  <w:pPr>
                    <w:tabs>
                      <w:tab w:val="left" w:pos="426"/>
                      <w:tab w:val="left" w:pos="2013"/>
                      <w:tab w:val="left" w:pos="3119"/>
                      <w:tab w:val="left" w:pos="4536"/>
                    </w:tabs>
                    <w:spacing w:before="120"/>
                    <w:rPr>
                      <w:rFonts w:cs="Open Sans"/>
                      <w:i/>
                      <w:sz w:val="20"/>
                      <w:szCs w:val="20"/>
                    </w:rPr>
                  </w:pPr>
                </w:p>
                <w:p w:rsidR="00773B08" w:rsidRPr="008E4359" w:rsidRDefault="00773B08" w:rsidP="00773B08">
                  <w:pPr>
                    <w:tabs>
                      <w:tab w:val="left" w:pos="426"/>
                      <w:tab w:val="left" w:pos="2013"/>
                      <w:tab w:val="left" w:pos="3119"/>
                      <w:tab w:val="left" w:pos="4536"/>
                    </w:tabs>
                    <w:spacing w:before="120"/>
                    <w:rPr>
                      <w:b/>
                      <w:color w:val="DC4439" w:themeColor="accent1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cs="Open Sans"/>
                      <w:sz w:val="18"/>
                      <w:szCs w:val="18"/>
                    </w:rPr>
                    <w:t xml:space="preserve">V </w:t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>_____________________</w:t>
                  </w:r>
                  <w:r>
                    <w:rPr>
                      <w:rFonts w:cs="Open Sans"/>
                      <w:sz w:val="18"/>
                      <w:szCs w:val="18"/>
                    </w:rPr>
                    <w:t xml:space="preserve">   dne</w:t>
                  </w:r>
                  <w:proofErr w:type="gramEnd"/>
                  <w:r>
                    <w:rPr>
                      <w:rFonts w:cs="Open Sans"/>
                      <w:sz w:val="18"/>
                      <w:szCs w:val="18"/>
                    </w:rPr>
                    <w:t xml:space="preserve"> </w:t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 xml:space="preserve">___________________________                </w:t>
                  </w:r>
                  <w:r>
                    <w:rPr>
                      <w:b/>
                      <w:color w:val="DC4439" w:themeColor="accent1"/>
                      <w:sz w:val="18"/>
                      <w:szCs w:val="18"/>
                    </w:rPr>
                    <w:t xml:space="preserve">      </w:t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 xml:space="preserve">      </w:t>
                  </w:r>
                  <w:r w:rsidRPr="000B7C62">
                    <w:rPr>
                      <w:b/>
                      <w:color w:val="DC4439" w:themeColor="accent1"/>
                      <w:sz w:val="18"/>
                      <w:szCs w:val="18"/>
                    </w:rPr>
                    <w:t>____________________________________________________</w:t>
                  </w:r>
                </w:p>
                <w:p w:rsidR="00773B08" w:rsidRPr="000B7C62" w:rsidRDefault="00773B08" w:rsidP="00773B08">
                  <w:pPr>
                    <w:rPr>
                      <w:rFonts w:cs="Open Sans"/>
                      <w:sz w:val="18"/>
                      <w:szCs w:val="18"/>
                    </w:rPr>
                  </w:pP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ab/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ab/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ab/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ab/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ab/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ab/>
                  </w:r>
                  <w:r w:rsidRPr="008E4359">
                    <w:rPr>
                      <w:b/>
                      <w:color w:val="DC4439" w:themeColor="accent1"/>
                      <w:sz w:val="18"/>
                      <w:szCs w:val="18"/>
                    </w:rPr>
                    <w:tab/>
                  </w:r>
                  <w:r w:rsidRPr="000B7C62">
                    <w:rPr>
                      <w:rFonts w:cs="Open Sans"/>
                      <w:sz w:val="18"/>
                      <w:szCs w:val="18"/>
                    </w:rPr>
                    <w:tab/>
                  </w:r>
                  <w:r>
                    <w:rPr>
                      <w:rFonts w:cs="Open Sans"/>
                      <w:sz w:val="18"/>
                      <w:szCs w:val="18"/>
                    </w:rPr>
                    <w:t xml:space="preserve">                  </w:t>
                  </w:r>
                  <w:r w:rsidRPr="000B7C62">
                    <w:rPr>
                      <w:rFonts w:cs="Open Sans"/>
                      <w:sz w:val="18"/>
                      <w:szCs w:val="18"/>
                    </w:rPr>
                    <w:t>podpis zástupce</w:t>
                  </w:r>
                  <w:r>
                    <w:rPr>
                      <w:rFonts w:cs="Open Sans"/>
                      <w:sz w:val="18"/>
                      <w:szCs w:val="18"/>
                    </w:rPr>
                    <w:t xml:space="preserve"> NPÚ</w:t>
                  </w:r>
                </w:p>
                <w:p w:rsidR="00773B08" w:rsidRDefault="00773B08" w:rsidP="00773B08">
                  <w:pPr>
                    <w:pStyle w:val="TZMsto"/>
                    <w:jc w:val="left"/>
                  </w:pPr>
                </w:p>
              </w:tc>
            </w:tr>
          </w:tbl>
          <w:p w:rsidR="00611FD9" w:rsidRDefault="00611FD9" w:rsidP="00A6686A">
            <w:pPr>
              <w:pStyle w:val="TZMsto"/>
              <w:jc w:val="left"/>
            </w:pPr>
            <w:r>
              <w:t xml:space="preserve">    </w:t>
            </w:r>
          </w:p>
        </w:tc>
      </w:tr>
      <w:tr w:rsidR="00611FD9" w:rsidTr="00A6686A">
        <w:trPr>
          <w:trHeight w:val="162"/>
        </w:trPr>
        <w:tc>
          <w:tcPr>
            <w:tcW w:w="9678" w:type="dxa"/>
            <w:vAlign w:val="bottom"/>
          </w:tcPr>
          <w:p w:rsidR="00611FD9" w:rsidRDefault="00611FD9" w:rsidP="00A57038">
            <w:pPr>
              <w:pStyle w:val="TZMsto"/>
            </w:pPr>
          </w:p>
        </w:tc>
      </w:tr>
      <w:tr w:rsidR="00611FD9" w:rsidTr="00A6686A">
        <w:trPr>
          <w:trHeight w:val="154"/>
        </w:trPr>
        <w:tc>
          <w:tcPr>
            <w:tcW w:w="9678" w:type="dxa"/>
            <w:vAlign w:val="bottom"/>
          </w:tcPr>
          <w:p w:rsidR="00611FD9" w:rsidRDefault="00611FD9" w:rsidP="00611FD9">
            <w:pPr>
              <w:pStyle w:val="TZMsto"/>
              <w:jc w:val="left"/>
            </w:pPr>
          </w:p>
          <w:p w:rsidR="00773B08" w:rsidRDefault="00773B08" w:rsidP="00611FD9">
            <w:pPr>
              <w:pStyle w:val="TZMsto"/>
              <w:jc w:val="left"/>
            </w:pPr>
          </w:p>
          <w:p w:rsidR="00773B08" w:rsidRDefault="00773B08" w:rsidP="00611FD9">
            <w:pPr>
              <w:pStyle w:val="TZMsto"/>
              <w:jc w:val="left"/>
            </w:pPr>
          </w:p>
          <w:p w:rsidR="00773B08" w:rsidRDefault="00773B08" w:rsidP="00611FD9">
            <w:pPr>
              <w:pStyle w:val="TZMsto"/>
              <w:jc w:val="left"/>
            </w:pPr>
          </w:p>
        </w:tc>
      </w:tr>
    </w:tbl>
    <w:p w:rsidR="00CF1EDF" w:rsidRDefault="00CF1EDF" w:rsidP="00CF1EDF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8E4359" w:rsidRPr="008E4359" w:rsidRDefault="008E4359" w:rsidP="008E4359">
      <w:pPr>
        <w:pStyle w:val="ZkladntextIMP"/>
        <w:jc w:val="center"/>
        <w:rPr>
          <w:rFonts w:ascii="Open Sans" w:eastAsiaTheme="minorHAnsi" w:hAnsi="Open Sans" w:cs="Open Sans"/>
          <w:b/>
          <w:lang w:eastAsia="en-US"/>
        </w:rPr>
      </w:pPr>
      <w:r w:rsidRPr="008E4359">
        <w:rPr>
          <w:rFonts w:ascii="Open Sans" w:eastAsiaTheme="minorHAnsi" w:hAnsi="Open Sans" w:cs="Open Sans"/>
          <w:b/>
          <w:lang w:eastAsia="en-US"/>
        </w:rPr>
        <w:t>Informace o zpracování osobních údajů</w:t>
      </w:r>
    </w:p>
    <w:p w:rsidR="008E4359" w:rsidRPr="008E4359" w:rsidRDefault="008E4359" w:rsidP="008E4359">
      <w:pPr>
        <w:pStyle w:val="ZkladntextIMP"/>
        <w:jc w:val="center"/>
        <w:rPr>
          <w:rFonts w:ascii="Open Sans" w:eastAsiaTheme="minorHAnsi" w:hAnsi="Open Sans" w:cs="Open Sans"/>
          <w:b/>
          <w:sz w:val="18"/>
          <w:szCs w:val="18"/>
          <w:lang w:eastAsia="en-US"/>
        </w:rPr>
      </w:pPr>
    </w:p>
    <w:p w:rsidR="008E4359" w:rsidRPr="00A6686A" w:rsidRDefault="008E4359" w:rsidP="008E4359">
      <w:pPr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>Statutární město Liberec (dále jen „Správce“) tímto v souladu s ustanovením čl. 13 Nařízení Evropského parlamentu a Rady (EU) č. 2016/679 ze dne 27. dubna 2016, obecného nařízení o ochraně osobních údajů (dále jen „Nařízení”), informuje, že:</w:t>
      </w:r>
    </w:p>
    <w:p w:rsidR="008E4359" w:rsidRPr="00A6686A" w:rsidRDefault="008E4359" w:rsidP="008E4359">
      <w:pPr>
        <w:numPr>
          <w:ilvl w:val="0"/>
          <w:numId w:val="5"/>
        </w:numPr>
        <w:autoSpaceDN w:val="0"/>
        <w:spacing w:line="240" w:lineRule="auto"/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 xml:space="preserve">Osobní údaje Žadatele v části A. nebo B. </w:t>
      </w:r>
      <w:proofErr w:type="gramStart"/>
      <w:r w:rsidRPr="00A6686A">
        <w:rPr>
          <w:rFonts w:cs="Open Sans"/>
          <w:sz w:val="16"/>
          <w:szCs w:val="16"/>
        </w:rPr>
        <w:t>budou</w:t>
      </w:r>
      <w:proofErr w:type="gramEnd"/>
      <w:r w:rsidRPr="00A6686A">
        <w:rPr>
          <w:rFonts w:cs="Open Sans"/>
          <w:sz w:val="16"/>
          <w:szCs w:val="16"/>
        </w:rPr>
        <w:t xml:space="preserve"> zpracovány za účelem uzavření smlouvy na základě právní povinnosti správce.</w:t>
      </w:r>
    </w:p>
    <w:p w:rsidR="008E4359" w:rsidRPr="00A6686A" w:rsidRDefault="008E4359" w:rsidP="008E4359">
      <w:pPr>
        <w:numPr>
          <w:ilvl w:val="0"/>
          <w:numId w:val="5"/>
        </w:numPr>
        <w:autoSpaceDN w:val="0"/>
        <w:spacing w:line="240" w:lineRule="auto"/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>Důvod poskytnutí osobních údajů je zpracování materiálů pro jednání orgánů statutárního města Liberec v souvislosti s majetkoprávní operací.</w:t>
      </w:r>
    </w:p>
    <w:p w:rsidR="008E4359" w:rsidRPr="00A6686A" w:rsidRDefault="008E4359" w:rsidP="008E4359">
      <w:pPr>
        <w:numPr>
          <w:ilvl w:val="0"/>
          <w:numId w:val="5"/>
        </w:numPr>
        <w:autoSpaceDN w:val="0"/>
        <w:spacing w:line="240" w:lineRule="auto"/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 xml:space="preserve">Při zpracování osobních údajů Žadatele nebude docházet k automatizovanému rozhodování ani k profilování. </w:t>
      </w:r>
    </w:p>
    <w:p w:rsidR="008E4359" w:rsidRPr="00A6686A" w:rsidRDefault="008E4359" w:rsidP="008E4359">
      <w:pPr>
        <w:numPr>
          <w:ilvl w:val="0"/>
          <w:numId w:val="5"/>
        </w:numPr>
        <w:autoSpaceDN w:val="0"/>
        <w:spacing w:line="240" w:lineRule="auto"/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>Správce jmenoval pověřence pro ochranu osobních údajů více informací zde:</w:t>
      </w:r>
    </w:p>
    <w:p w:rsidR="008E4359" w:rsidRPr="00A6686A" w:rsidRDefault="00773B08" w:rsidP="008E4359">
      <w:pPr>
        <w:ind w:left="720"/>
        <w:jc w:val="both"/>
        <w:rPr>
          <w:rFonts w:cs="Open Sans"/>
          <w:sz w:val="16"/>
          <w:szCs w:val="16"/>
        </w:rPr>
      </w:pPr>
      <w:hyperlink r:id="rId8" w:history="1">
        <w:r w:rsidR="008E4359" w:rsidRPr="00A6686A">
          <w:rPr>
            <w:rFonts w:cs="Open Sans"/>
            <w:sz w:val="16"/>
            <w:szCs w:val="16"/>
          </w:rPr>
          <w:t>http://www.liberec.cz/cz/obcan/urad/vyhlasky-narizeni/obecne-narizeni-ochrane-osobnich-udaju-gdpr/</w:t>
        </w:r>
      </w:hyperlink>
    </w:p>
    <w:p w:rsidR="008E4359" w:rsidRPr="00A6686A" w:rsidRDefault="008E4359" w:rsidP="008E4359">
      <w:pPr>
        <w:numPr>
          <w:ilvl w:val="0"/>
          <w:numId w:val="5"/>
        </w:numPr>
        <w:autoSpaceDN w:val="0"/>
        <w:spacing w:line="240" w:lineRule="auto"/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>Správce nepověřil zpracováním osobních údajů žádného zpracovatele.</w:t>
      </w:r>
    </w:p>
    <w:p w:rsidR="008E4359" w:rsidRPr="00A6686A" w:rsidRDefault="008E4359" w:rsidP="008E4359">
      <w:pPr>
        <w:numPr>
          <w:ilvl w:val="0"/>
          <w:numId w:val="5"/>
        </w:numPr>
        <w:autoSpaceDN w:val="0"/>
        <w:spacing w:line="240" w:lineRule="auto"/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>Správce neurčil zástupce pro plnění povinností ve smyslu Nařízení.</w:t>
      </w:r>
    </w:p>
    <w:p w:rsidR="008E4359" w:rsidRPr="00A6686A" w:rsidRDefault="008E4359" w:rsidP="008E4359">
      <w:pPr>
        <w:numPr>
          <w:ilvl w:val="0"/>
          <w:numId w:val="5"/>
        </w:numPr>
        <w:autoSpaceDN w:val="0"/>
        <w:spacing w:line="240" w:lineRule="auto"/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>Správce nemá v úmyslu předat osobní údaje Žadatele do třetí země, mezinárodní organizaci nebo jiným, než výše uvedeným třetím osobám.</w:t>
      </w:r>
    </w:p>
    <w:p w:rsidR="008E4359" w:rsidRPr="00A6686A" w:rsidRDefault="008E4359" w:rsidP="00CF1EDF">
      <w:pPr>
        <w:numPr>
          <w:ilvl w:val="0"/>
          <w:numId w:val="5"/>
        </w:numPr>
        <w:autoSpaceDN w:val="0"/>
        <w:spacing w:line="240" w:lineRule="auto"/>
        <w:jc w:val="both"/>
        <w:rPr>
          <w:rFonts w:cs="Open Sans"/>
          <w:sz w:val="16"/>
          <w:szCs w:val="16"/>
        </w:rPr>
      </w:pPr>
      <w:r w:rsidRPr="00A6686A">
        <w:rPr>
          <w:rFonts w:cs="Open Sans"/>
          <w:sz w:val="16"/>
          <w:szCs w:val="16"/>
        </w:rPr>
        <w:t>Doba zpracování osobních údajů se řídí právními předpisy a činní 5 let následujících po roku ukončení smlouvy.</w:t>
      </w:r>
    </w:p>
    <w:sectPr w:rsidR="008E4359" w:rsidRPr="00A6686A" w:rsidSect="00262E65">
      <w:footerReference w:type="default" r:id="rId9"/>
      <w:pgSz w:w="11906" w:h="16838" w:code="9"/>
      <w:pgMar w:top="765" w:right="1247" w:bottom="1814" w:left="1134" w:header="397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01D" w:rsidRDefault="00BF701D" w:rsidP="00115D78">
      <w:pPr>
        <w:spacing w:line="240" w:lineRule="auto"/>
      </w:pPr>
      <w:r>
        <w:separator/>
      </w:r>
    </w:p>
  </w:endnote>
  <w:endnote w:type="continuationSeparator" w:id="0">
    <w:p w:rsidR="00BF701D" w:rsidRDefault="00BF701D" w:rsidP="00115D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3C9CF6-6542-4AF5-9BD2-8C1041077728}"/>
    <w:embedBold r:id="rId2" w:fontKey="{BBBDC0B6-C79B-40F9-ABF8-7F4612B4AF38}"/>
    <w:embedItalic r:id="rId3" w:fontKey="{9EE3C856-153A-4697-9332-D65B21AE40BB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4" w:fontKey="{5D1922AD-537F-4D9E-9CA1-4176E34BC9F6}"/>
    <w:embedBold r:id="rId5" w:fontKey="{C14358FF-BE50-4D9D-A1E4-8270A0714307}"/>
    <w:embedItalic r:id="rId6" w:fontKey="{5979D3EC-E471-44FE-B25D-96E1FDEABA64}"/>
  </w:font>
  <w:font w:name="Open Sans Light">
    <w:panose1 w:val="020B0306030504020204"/>
    <w:charset w:val="EE"/>
    <w:family w:val="swiss"/>
    <w:pitch w:val="variable"/>
    <w:sig w:usb0="E00002EF" w:usb1="4000205B" w:usb2="00000028" w:usb3="00000000" w:csb0="0000019F" w:csb1="00000000"/>
    <w:embedRegular r:id="rId7" w:fontKey="{8A1004E1-29F8-4854-91A8-9BD94785156A}"/>
  </w:font>
  <w:font w:name="Open Sans ExtraBold">
    <w:panose1 w:val="020B0906030804020204"/>
    <w:charset w:val="EE"/>
    <w:family w:val="swiss"/>
    <w:pitch w:val="variable"/>
    <w:sig w:usb0="E00002EF" w:usb1="4000205B" w:usb2="00000028" w:usb3="00000000" w:csb0="0000019F" w:csb1="00000000"/>
    <w:embedRegular r:id="rId8" w:fontKey="{62B309D9-398C-484A-A89C-91FECA9C16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A8989EFC-FE2C-4D82-B42F-B1CD16511D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35F7788-3DEB-4FA2-B526-62CFE9092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4C9" w:rsidRDefault="00A044C9" w:rsidP="00521A27">
    <w:pPr>
      <w:pStyle w:val="Zpatnadpis"/>
    </w:pPr>
    <w:r w:rsidRPr="00A044C9">
      <w:t>STATUTÁRNÍ MĚSTO LIBEREC</w:t>
    </w:r>
  </w:p>
  <w:p w:rsidR="00872154" w:rsidRPr="00A044C9" w:rsidRDefault="00773B08" w:rsidP="00521A27">
    <w:pPr>
      <w:pStyle w:val="Zpatnadpis"/>
      <w:rPr>
        <w:rFonts w:ascii="Open Sans" w:hAnsi="Open Sans" w:cs="Open Sans"/>
        <w:color w:val="FF0000"/>
      </w:rPr>
    </w:pPr>
    <w:sdt>
      <w:sdtPr>
        <w:rPr>
          <w:color w:val="FF0000"/>
        </w:rPr>
        <w:alias w:val="mesto"/>
        <w:tag w:val="mesto"/>
        <w:id w:val="1684928434"/>
        <w:comboBox>
          <w:listItem w:value="Zvolte položku."/>
          <w:listItem w:displayText="Magistrát města" w:value="Magistrát města"/>
          <w:listItem w:displayText="Statutární město" w:value="Statutární město"/>
        </w:comboBox>
      </w:sdtPr>
      <w:sdtEndPr/>
      <w:sdtContent>
        <w:r w:rsidR="00E03402" w:rsidRPr="00A044C9">
          <w:rPr>
            <w:color w:val="FF0000"/>
          </w:rPr>
          <w:t xml:space="preserve">Magistrát </w:t>
        </w:r>
        <w:proofErr w:type="spellStart"/>
        <w:r w:rsidR="00E03402" w:rsidRPr="00A044C9">
          <w:rPr>
            <w:color w:val="FF0000"/>
          </w:rPr>
          <w:t>města</w:t>
        </w:r>
      </w:sdtContent>
    </w:sdt>
    <w:r w:rsidR="00521A27" w:rsidRPr="00A044C9">
      <w:rPr>
        <w:rFonts w:ascii="Open Sans" w:hAnsi="Open Sans" w:cs="Open Sans"/>
        <w:color w:val="FF0000"/>
      </w:rPr>
      <w:t>^</w:t>
    </w:r>
    <w:r w:rsidR="00521A27" w:rsidRPr="00A044C9">
      <w:rPr>
        <w:color w:val="FF0000"/>
      </w:rPr>
      <w:t>Liberec</w:t>
    </w:r>
    <w:proofErr w:type="spellEnd"/>
    <w:r w:rsidR="009910E9" w:rsidRPr="00A044C9">
      <w:rPr>
        <w:color w:val="FF0000"/>
      </w:rPr>
      <w:t xml:space="preserve"> </w:t>
    </w:r>
    <w:r w:rsidR="004621CA" w:rsidRPr="00A044C9">
      <w:rPr>
        <w:color w:val="FF0000"/>
      </w:rPr>
      <w:t xml:space="preserve">  </w:t>
    </w:r>
    <w:r w:rsidR="004621CA" w:rsidRPr="00A044C9">
      <w:rPr>
        <w:rFonts w:ascii="Open Sans" w:hAnsi="Open Sans" w:cs="Open Sans"/>
        <w:color w:val="FF0000"/>
      </w:rPr>
      <w:t xml:space="preserve"> </w:t>
    </w:r>
    <w:sdt>
      <w:sdtPr>
        <w:rPr>
          <w:rFonts w:ascii="Open Sans" w:hAnsi="Open Sans" w:cs="Open Sans"/>
          <w:color w:val="FF0000"/>
        </w:rPr>
        <w:alias w:val="odbor"/>
        <w:tag w:val="odbor"/>
        <w:id w:val="-1983585"/>
        <w:comboBox>
          <w:listItem w:displayText="                                                " w:value="                                                "/>
          <w:listItem w:displayText="Odbor cestovního ruchu, kultury a sportu " w:value="Odbor cestovního ruchu, kultury a sportu "/>
          <w:listItem w:displayText="Odbor dopravy " w:value="Odbor dopravy "/>
          <w:listItem w:displayText="Odbor ekologie a veřejného prostoru " w:value="Odbor ekologie a veřejného prostoru "/>
          <w:listItem w:displayText="Odbor ekonomiky " w:value="Odbor ekonomiky "/>
          <w:listItem w:displayText="Odbor hlavního architekta " w:value="Odbor hlavního architekta "/>
          <w:listItem w:displayText="Odbor informatiky a řízení procesů " w:value="Odbor informatiky a řízení procesů "/>
          <w:listItem w:displayText="Odbor kancelář primátora " w:value="Odbor kancelář primátora "/>
          <w:listItem w:displayText="Odbor kancelář tajemníka " w:value="Odbor kancelář tajemníka "/>
          <w:listItem w:displayText="Odbor kontroly a interního auditu " w:value="Odbor kontroly a interního auditu "/>
          <w:listItem w:displayText="Odbor majetkové správy " w:value="Odbor majetkové správy "/>
          <w:listItem w:displayText="Odbor právní a veřejných zakázek " w:value="Odbor právní a veřejných zakázek "/>
          <w:listItem w:displayText="Odbor školství a sociálních věcí " w:value="Odbor školství a sociálních věcí "/>
          <w:listItem w:displayText="Odbor stavební úřad " w:value="Odbor stavební úřad "/>
          <w:listItem w:displayText="Odbor sociální péče " w:value="Odbor sociální péče "/>
          <w:listItem w:displayText="Odbor správní a živnostenský " w:value="Odbor správní a živnostenský "/>
          <w:listItem w:displayText="Odbor správy veřejného majetku " w:value="Odbor správy veřejného majetku "/>
          <w:listItem w:displayText="Odbor strategického rozvoje a dotací " w:value="Odbor strategického rozvoje a dotací "/>
          <w:listItem w:displayText="Odbor životního prostředí" w:value="Odbor životního prostředí"/>
        </w:comboBox>
      </w:sdtPr>
      <w:sdtEndPr/>
      <w:sdtContent>
        <w:r w:rsidR="00B00813">
          <w:rPr>
            <w:rFonts w:ascii="Open Sans" w:hAnsi="Open Sans" w:cs="Open Sans"/>
            <w:color w:val="FF0000"/>
          </w:rPr>
          <w:t>Odbor kancelář architektury</w:t>
        </w:r>
        <w:r w:rsidR="00237CCF">
          <w:rPr>
            <w:rFonts w:ascii="Open Sans" w:hAnsi="Open Sans" w:cs="Open Sans"/>
            <w:color w:val="FF0000"/>
          </w:rPr>
          <w:t xml:space="preserve"> města</w:t>
        </w:r>
      </w:sdtContent>
    </w:sdt>
  </w:p>
  <w:p w:rsidR="00872154" w:rsidRDefault="00872154" w:rsidP="00872154">
    <w:pPr>
      <w:pStyle w:val="Zpat"/>
      <w:spacing w:line="240" w:lineRule="auto"/>
    </w:pPr>
    <w:r>
      <w:t>nám. Dr. E. Beneše 1/1, 460 59 Liberec 1, +420 485 243 111, +420 485 243 113</w:t>
    </w:r>
  </w:p>
  <w:p w:rsidR="00115D78" w:rsidRDefault="00872154" w:rsidP="00872154">
    <w:pPr>
      <w:pStyle w:val="Zpat"/>
    </w:pPr>
    <w:r>
      <w:t xml:space="preserve">elektronická podatelna. posta@magistrat.liberec.cz, info@magistrat.liberec.cz, </w:t>
    </w:r>
    <w:r w:rsidR="00A044C9">
      <w:t>IČ</w:t>
    </w:r>
    <w:r>
      <w:t>. 00262978, datová schránka. ID 7c6by6u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01D" w:rsidRDefault="00BF701D" w:rsidP="00115D78">
      <w:pPr>
        <w:spacing w:line="240" w:lineRule="auto"/>
      </w:pPr>
      <w:r>
        <w:separator/>
      </w:r>
    </w:p>
  </w:footnote>
  <w:footnote w:type="continuationSeparator" w:id="0">
    <w:p w:rsidR="00BF701D" w:rsidRDefault="00BF701D" w:rsidP="00115D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B6A84"/>
    <w:multiLevelType w:val="hybridMultilevel"/>
    <w:tmpl w:val="978434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CE4FC7"/>
    <w:multiLevelType w:val="multilevel"/>
    <w:tmpl w:val="B7B05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675347"/>
    <w:multiLevelType w:val="hybridMultilevel"/>
    <w:tmpl w:val="49E07846"/>
    <w:lvl w:ilvl="0" w:tplc="A86254D4">
      <w:start w:val="1"/>
      <w:numFmt w:val="upperRoman"/>
      <w:pStyle w:val="Styl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44A84"/>
    <w:multiLevelType w:val="hybridMultilevel"/>
    <w:tmpl w:val="A7C0FF2A"/>
    <w:lvl w:ilvl="0" w:tplc="87A429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SortMethod w:val="00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CCF"/>
    <w:rsid w:val="000148C5"/>
    <w:rsid w:val="00041778"/>
    <w:rsid w:val="0009147C"/>
    <w:rsid w:val="000B7C62"/>
    <w:rsid w:val="000C0CFA"/>
    <w:rsid w:val="00101F0B"/>
    <w:rsid w:val="00113B83"/>
    <w:rsid w:val="00115D78"/>
    <w:rsid w:val="00155371"/>
    <w:rsid w:val="00173A67"/>
    <w:rsid w:val="00194D86"/>
    <w:rsid w:val="001A2C63"/>
    <w:rsid w:val="001B7EE2"/>
    <w:rsid w:val="002254F2"/>
    <w:rsid w:val="00225D1F"/>
    <w:rsid w:val="00237CCF"/>
    <w:rsid w:val="00262E65"/>
    <w:rsid w:val="00284095"/>
    <w:rsid w:val="00313B1A"/>
    <w:rsid w:val="00340E54"/>
    <w:rsid w:val="00361FB0"/>
    <w:rsid w:val="00364DA9"/>
    <w:rsid w:val="00365D7C"/>
    <w:rsid w:val="0036677F"/>
    <w:rsid w:val="003F1CEA"/>
    <w:rsid w:val="0042651B"/>
    <w:rsid w:val="004364B8"/>
    <w:rsid w:val="004621CA"/>
    <w:rsid w:val="00520F78"/>
    <w:rsid w:val="00521A27"/>
    <w:rsid w:val="00556098"/>
    <w:rsid w:val="005874BC"/>
    <w:rsid w:val="00611FD9"/>
    <w:rsid w:val="00624F20"/>
    <w:rsid w:val="00644084"/>
    <w:rsid w:val="00647225"/>
    <w:rsid w:val="006E25FD"/>
    <w:rsid w:val="007109CB"/>
    <w:rsid w:val="00755082"/>
    <w:rsid w:val="00773B08"/>
    <w:rsid w:val="007855EA"/>
    <w:rsid w:val="007A41E9"/>
    <w:rsid w:val="007B5C89"/>
    <w:rsid w:val="00806A3C"/>
    <w:rsid w:val="00817677"/>
    <w:rsid w:val="00872154"/>
    <w:rsid w:val="00882BBD"/>
    <w:rsid w:val="008C1BC6"/>
    <w:rsid w:val="008C50C8"/>
    <w:rsid w:val="008D0CFE"/>
    <w:rsid w:val="008E4359"/>
    <w:rsid w:val="00961106"/>
    <w:rsid w:val="0096638D"/>
    <w:rsid w:val="00987203"/>
    <w:rsid w:val="009910E9"/>
    <w:rsid w:val="00A01BFD"/>
    <w:rsid w:val="00A044C9"/>
    <w:rsid w:val="00A354C1"/>
    <w:rsid w:val="00A6686A"/>
    <w:rsid w:val="00AD35F7"/>
    <w:rsid w:val="00B00813"/>
    <w:rsid w:val="00B31DD2"/>
    <w:rsid w:val="00B5602E"/>
    <w:rsid w:val="00BD5A60"/>
    <w:rsid w:val="00BF701D"/>
    <w:rsid w:val="00C1674A"/>
    <w:rsid w:val="00C22665"/>
    <w:rsid w:val="00C27AF5"/>
    <w:rsid w:val="00C71D8C"/>
    <w:rsid w:val="00CA2FE4"/>
    <w:rsid w:val="00CF1EDF"/>
    <w:rsid w:val="00D21EE4"/>
    <w:rsid w:val="00D45051"/>
    <w:rsid w:val="00D84BCF"/>
    <w:rsid w:val="00E03402"/>
    <w:rsid w:val="00E14989"/>
    <w:rsid w:val="00E4271D"/>
    <w:rsid w:val="00E950FE"/>
    <w:rsid w:val="00EF788D"/>
    <w:rsid w:val="00F103E8"/>
    <w:rsid w:val="00F843DA"/>
    <w:rsid w:val="00FE3722"/>
    <w:rsid w:val="00FE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12469BE"/>
  <w15:docId w15:val="{82D28CF0-AA2C-419B-AD26-7E8DCF0F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788D"/>
    <w:pPr>
      <w:spacing w:after="0" w:line="228" w:lineRule="auto"/>
    </w:pPr>
    <w:rPr>
      <w:rFonts w:ascii="Open Sans" w:hAnsi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7A41E9"/>
    <w:pPr>
      <w:keepNext/>
      <w:keepLines/>
      <w:spacing w:before="240"/>
      <w:outlineLvl w:val="0"/>
    </w:pPr>
    <w:rPr>
      <w:rFonts w:eastAsiaTheme="majorEastAsia" w:cstheme="majorBidi"/>
      <w:color w:val="DC4439" w:themeColor="accen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41E9"/>
    <w:pPr>
      <w:keepNext/>
      <w:keepLines/>
      <w:spacing w:before="40"/>
      <w:outlineLvl w:val="1"/>
    </w:pPr>
    <w:rPr>
      <w:rFonts w:eastAsiaTheme="majorEastAsia" w:cstheme="majorBidi"/>
      <w:color w:val="DC4439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A41E9"/>
    <w:pPr>
      <w:keepNext/>
      <w:keepLines/>
      <w:spacing w:before="40"/>
      <w:outlineLvl w:val="2"/>
    </w:pPr>
    <w:rPr>
      <w:rFonts w:eastAsiaTheme="majorEastAsia" w:cstheme="majorBidi"/>
      <w:color w:val="DC4439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A41E9"/>
    <w:pPr>
      <w:keepNext/>
      <w:keepLines/>
      <w:spacing w:before="40"/>
      <w:outlineLvl w:val="3"/>
    </w:pPr>
    <w:rPr>
      <w:rFonts w:eastAsiaTheme="majorEastAsia" w:cstheme="majorBidi"/>
      <w:i/>
      <w:iCs/>
      <w:color w:val="DC4439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A41E9"/>
    <w:pPr>
      <w:keepNext/>
      <w:keepLines/>
      <w:spacing w:before="40"/>
      <w:outlineLvl w:val="4"/>
    </w:pPr>
    <w:rPr>
      <w:rFonts w:eastAsiaTheme="majorEastAsia" w:cstheme="majorBidi"/>
      <w:color w:val="DC4439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38D"/>
    <w:pPr>
      <w:tabs>
        <w:tab w:val="center" w:pos="4536"/>
        <w:tab w:val="right" w:pos="9072"/>
      </w:tabs>
      <w:spacing w:line="240" w:lineRule="auto"/>
      <w:jc w:val="right"/>
    </w:pPr>
    <w:rPr>
      <w:rFonts w:ascii="Open Sans Light" w:hAnsi="Open Sans Light"/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96638D"/>
    <w:rPr>
      <w:rFonts w:ascii="Open Sans Light" w:hAnsi="Open Sans Light"/>
      <w:sz w:val="18"/>
    </w:rPr>
  </w:style>
  <w:style w:type="paragraph" w:styleId="Zpat">
    <w:name w:val="footer"/>
    <w:basedOn w:val="Normln"/>
    <w:link w:val="ZpatChar"/>
    <w:uiPriority w:val="99"/>
    <w:unhideWhenUsed/>
    <w:rsid w:val="00872154"/>
    <w:pPr>
      <w:tabs>
        <w:tab w:val="center" w:pos="4536"/>
        <w:tab w:val="right" w:pos="9072"/>
      </w:tabs>
      <w:spacing w:line="216" w:lineRule="auto"/>
      <w:ind w:right="-567"/>
    </w:pPr>
    <w:rPr>
      <w:rFonts w:ascii="Open Sans Light" w:hAnsi="Open Sans Light"/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872154"/>
    <w:rPr>
      <w:rFonts w:ascii="Open Sans Light" w:hAnsi="Open Sans Light"/>
      <w:sz w:val="18"/>
    </w:rPr>
  </w:style>
  <w:style w:type="character" w:styleId="Zstupntext">
    <w:name w:val="Placeholder Text"/>
    <w:basedOn w:val="Standardnpsmoodstavce"/>
    <w:uiPriority w:val="99"/>
    <w:semiHidden/>
    <w:rsid w:val="00361FB0"/>
    <w:rPr>
      <w:color w:val="808080"/>
    </w:rPr>
  </w:style>
  <w:style w:type="paragraph" w:customStyle="1" w:styleId="Zpatnadpis">
    <w:name w:val="Zápatí nadpis"/>
    <w:basedOn w:val="Zpat"/>
    <w:qFormat/>
    <w:rsid w:val="00521A27"/>
    <w:pPr>
      <w:spacing w:line="240" w:lineRule="auto"/>
    </w:pPr>
    <w:rPr>
      <w:rFonts w:ascii="Open Sans ExtraBold" w:hAnsi="Open Sans ExtraBold"/>
      <w:color w:val="90A8D1" w:themeColor="accent2"/>
      <w:sz w:val="20"/>
    </w:rPr>
  </w:style>
  <w:style w:type="table" w:styleId="Mkatabulky">
    <w:name w:val="Table Grid"/>
    <w:basedOn w:val="Normlntabulka"/>
    <w:uiPriority w:val="39"/>
    <w:rsid w:val="00B5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znakanadpis">
    <w:name w:val="Normální značka nadpis"/>
    <w:basedOn w:val="Normln"/>
    <w:qFormat/>
    <w:rsid w:val="008C50C8"/>
    <w:pPr>
      <w:spacing w:line="240" w:lineRule="auto"/>
    </w:pPr>
    <w:rPr>
      <w:sz w:val="14"/>
    </w:rPr>
  </w:style>
  <w:style w:type="paragraph" w:customStyle="1" w:styleId="Normlnznaka">
    <w:name w:val="Normální značka"/>
    <w:basedOn w:val="Normln"/>
    <w:qFormat/>
    <w:rsid w:val="00A01BFD"/>
    <w:pPr>
      <w:spacing w:line="240" w:lineRule="auto"/>
    </w:pPr>
    <w:rPr>
      <w:rFonts w:ascii="Open Sans Light" w:hAnsi="Open Sans Light"/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556098"/>
    <w:pPr>
      <w:spacing w:after="440" w:line="240" w:lineRule="auto"/>
      <w:contextualSpacing/>
    </w:pPr>
    <w:rPr>
      <w:rFonts w:eastAsiaTheme="majorEastAsia" w:cstheme="majorBidi"/>
      <w:b/>
      <w:color w:val="DC4439" w:themeColor="accent1"/>
      <w:spacing w:val="-10"/>
      <w:kern w:val="28"/>
      <w:sz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6098"/>
    <w:rPr>
      <w:rFonts w:ascii="Open Sans" w:eastAsiaTheme="majorEastAsia" w:hAnsi="Open Sans" w:cstheme="majorBidi"/>
      <w:b/>
      <w:color w:val="DC4439" w:themeColor="accent1"/>
      <w:spacing w:val="-10"/>
      <w:kern w:val="28"/>
      <w:sz w:val="28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7A41E9"/>
    <w:rPr>
      <w:rFonts w:ascii="Open Sans" w:eastAsiaTheme="majorEastAsia" w:hAnsi="Open Sans" w:cstheme="majorBidi"/>
      <w:color w:val="DC4439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A41E9"/>
    <w:rPr>
      <w:rFonts w:ascii="Open Sans" w:eastAsiaTheme="majorEastAsia" w:hAnsi="Open Sans" w:cstheme="majorBidi"/>
      <w:color w:val="DC4439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A41E9"/>
    <w:rPr>
      <w:rFonts w:ascii="Open Sans" w:eastAsiaTheme="majorEastAsia" w:hAnsi="Open Sans" w:cstheme="majorBidi"/>
      <w:color w:val="DC4439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A41E9"/>
    <w:rPr>
      <w:rFonts w:ascii="Open Sans" w:eastAsiaTheme="majorEastAsia" w:hAnsi="Open Sans" w:cstheme="majorBidi"/>
      <w:i/>
      <w:iCs/>
      <w:color w:val="DC4439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A41E9"/>
    <w:rPr>
      <w:rFonts w:ascii="Open Sans" w:eastAsiaTheme="majorEastAsia" w:hAnsi="Open Sans" w:cstheme="majorBidi"/>
      <w:color w:val="DC4439" w:themeColor="accent1"/>
    </w:rPr>
  </w:style>
  <w:style w:type="paragraph" w:customStyle="1" w:styleId="TZNadpis">
    <w:name w:val="TZ Nadpis"/>
    <w:basedOn w:val="Normln"/>
    <w:qFormat/>
    <w:rsid w:val="00987203"/>
    <w:rPr>
      <w:b/>
      <w:color w:val="DC4439" w:themeColor="accent1"/>
      <w:sz w:val="40"/>
    </w:rPr>
  </w:style>
  <w:style w:type="paragraph" w:customStyle="1" w:styleId="TZPerex">
    <w:name w:val="TZ Perex"/>
    <w:basedOn w:val="Normln"/>
    <w:qFormat/>
    <w:rsid w:val="00B31DD2"/>
    <w:pPr>
      <w:spacing w:before="120"/>
      <w:contextualSpacing/>
    </w:pPr>
    <w:rPr>
      <w:b/>
      <w:sz w:val="26"/>
    </w:rPr>
  </w:style>
  <w:style w:type="paragraph" w:customStyle="1" w:styleId="TZMsto">
    <w:name w:val="TZ Místo"/>
    <w:basedOn w:val="Normln"/>
    <w:qFormat/>
    <w:rsid w:val="000C0CFA"/>
    <w:pPr>
      <w:spacing w:after="60"/>
      <w:jc w:val="right"/>
    </w:pPr>
    <w:rPr>
      <w:sz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C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C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37CCF"/>
    <w:pPr>
      <w:overflowPunct w:val="0"/>
      <w:autoSpaceDE w:val="0"/>
      <w:autoSpaceDN w:val="0"/>
      <w:adjustRightInd w:val="0"/>
      <w:spacing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2">
    <w:name w:val="Styl2"/>
    <w:basedOn w:val="Normln"/>
    <w:autoRedefine/>
    <w:rsid w:val="00FE5706"/>
    <w:pPr>
      <w:tabs>
        <w:tab w:val="left" w:pos="426"/>
        <w:tab w:val="left" w:pos="2127"/>
      </w:tabs>
      <w:spacing w:before="120" w:line="240" w:lineRule="auto"/>
    </w:pPr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paragraph" w:customStyle="1" w:styleId="Styl1">
    <w:name w:val="Styl1"/>
    <w:basedOn w:val="Normln"/>
    <w:autoRedefine/>
    <w:rsid w:val="00817677"/>
    <w:pPr>
      <w:numPr>
        <w:numId w:val="3"/>
      </w:numPr>
      <w:tabs>
        <w:tab w:val="left" w:pos="-284"/>
      </w:tabs>
      <w:spacing w:before="240" w:line="480" w:lineRule="auto"/>
    </w:pPr>
    <w:rPr>
      <w:rFonts w:eastAsia="Times New Roman" w:cs="Open Sans"/>
      <w:b/>
      <w:bCs/>
      <w:color w:val="DC4439" w:themeColor="accent1"/>
      <w:sz w:val="24"/>
      <w:szCs w:val="24"/>
      <w:lang w:eastAsia="cs-CZ"/>
    </w:rPr>
  </w:style>
  <w:style w:type="paragraph" w:customStyle="1" w:styleId="Styl1Char">
    <w:name w:val="Styl1 Char"/>
    <w:basedOn w:val="Normln"/>
    <w:autoRedefine/>
    <w:rsid w:val="00FE5706"/>
    <w:pPr>
      <w:tabs>
        <w:tab w:val="left" w:pos="-284"/>
      </w:tabs>
      <w:spacing w:before="480" w:line="240" w:lineRule="auto"/>
      <w:ind w:left="709" w:hanging="709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F1EDF"/>
    <w:rPr>
      <w:color w:val="0000FF"/>
      <w:u w:val="single"/>
    </w:rPr>
  </w:style>
  <w:style w:type="paragraph" w:customStyle="1" w:styleId="ZkladntextIMP">
    <w:name w:val="Základní text_IMP"/>
    <w:basedOn w:val="Normln"/>
    <w:uiPriority w:val="99"/>
    <w:rsid w:val="008E4359"/>
    <w:pPr>
      <w:widowControl w:val="0"/>
      <w:spacing w:line="276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erec.cz/cz/obcan/urad/vyhlasky-narizeni/obecne-narizeni-ochrane-osobnich-udaju-gdp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\Desktop\HAL\08%20logo%20sml\Liberec_manual\Sablony\tiskova%20zprava\L_tiskova_zprava_bar.dotx" TargetMode="External"/></Relationships>
</file>

<file path=word/theme/theme1.xml><?xml version="1.0" encoding="utf-8"?>
<a:theme xmlns:a="http://schemas.openxmlformats.org/drawingml/2006/main" name="Motiv Office">
  <a:themeElements>
    <a:clrScheme name="Libere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C4439"/>
      </a:accent1>
      <a:accent2>
        <a:srgbClr val="90A8D1"/>
      </a:accent2>
      <a:accent3>
        <a:srgbClr val="A5A5A5"/>
      </a:accent3>
      <a:accent4>
        <a:srgbClr val="3194CB"/>
      </a:accent4>
      <a:accent5>
        <a:srgbClr val="646464"/>
      </a:accent5>
      <a:accent6>
        <a:srgbClr val="9C251C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L_tiskova_zprava_bar</Template>
  <TotalTime>26</TotalTime>
  <Pages>3</Pages>
  <Words>795</Words>
  <Characters>4694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</dc:creator>
  <cp:lastModifiedBy>Koňasová Zuzana</cp:lastModifiedBy>
  <cp:revision>4</cp:revision>
  <dcterms:created xsi:type="dcterms:W3CDTF">2022-05-20T08:18:00Z</dcterms:created>
  <dcterms:modified xsi:type="dcterms:W3CDTF">2022-05-31T14:12:00Z</dcterms:modified>
</cp:coreProperties>
</file>